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5DD" w:rsidRPr="008F243B" w:rsidRDefault="008F45DD" w:rsidP="003242DE">
      <w:pPr>
        <w:jc w:val="right"/>
        <w:rPr>
          <w:sz w:val="26"/>
          <w:szCs w:val="26"/>
          <w:rtl/>
        </w:rPr>
      </w:pPr>
      <w:r w:rsidRPr="008F243B">
        <w:rPr>
          <w:sz w:val="26"/>
          <w:szCs w:val="26"/>
          <w:rtl/>
        </w:rPr>
        <w:fldChar w:fldCharType="begin"/>
      </w:r>
      <w:r w:rsidRPr="008F243B">
        <w:rPr>
          <w:sz w:val="26"/>
          <w:szCs w:val="26"/>
          <w:rtl/>
        </w:rPr>
        <w:instrText xml:space="preserve"> </w:instrText>
      </w:r>
      <w:r w:rsidRPr="008F243B">
        <w:rPr>
          <w:rFonts w:hint="cs"/>
          <w:sz w:val="26"/>
          <w:szCs w:val="26"/>
        </w:rPr>
        <w:instrText>DATE</w:instrText>
      </w:r>
      <w:r w:rsidRPr="008F243B">
        <w:rPr>
          <w:rFonts w:hint="cs"/>
          <w:sz w:val="26"/>
          <w:szCs w:val="26"/>
          <w:rtl/>
        </w:rPr>
        <w:instrText xml:space="preserve"> \@ "</w:instrText>
      </w:r>
      <w:r w:rsidRPr="008F243B">
        <w:rPr>
          <w:rFonts w:hint="cs"/>
          <w:sz w:val="26"/>
          <w:szCs w:val="26"/>
        </w:rPr>
        <w:instrText>d MMMM, yyyy" \h</w:instrText>
      </w:r>
      <w:r w:rsidRPr="008F243B">
        <w:rPr>
          <w:sz w:val="26"/>
          <w:szCs w:val="26"/>
          <w:rtl/>
        </w:rPr>
        <w:instrText xml:space="preserve"> </w:instrText>
      </w:r>
      <w:r w:rsidRPr="008F243B">
        <w:rPr>
          <w:sz w:val="26"/>
          <w:szCs w:val="26"/>
          <w:rtl/>
        </w:rPr>
        <w:fldChar w:fldCharType="separate"/>
      </w:r>
      <w:r w:rsidR="00721EDA">
        <w:rPr>
          <w:noProof/>
          <w:sz w:val="26"/>
          <w:szCs w:val="26"/>
          <w:rtl/>
        </w:rPr>
        <w:t>‏כ"א אב, תש"ף</w:t>
      </w:r>
      <w:r w:rsidRPr="008F243B">
        <w:rPr>
          <w:sz w:val="26"/>
          <w:szCs w:val="26"/>
          <w:rtl/>
        </w:rPr>
        <w:fldChar w:fldCharType="end"/>
      </w:r>
    </w:p>
    <w:p w:rsidR="009B57BD" w:rsidRPr="008F243B" w:rsidRDefault="009B57BD" w:rsidP="003242DE">
      <w:pPr>
        <w:jc w:val="right"/>
        <w:rPr>
          <w:sz w:val="26"/>
          <w:szCs w:val="26"/>
          <w:rtl/>
        </w:rPr>
      </w:pPr>
      <w:r w:rsidRPr="008F243B">
        <w:rPr>
          <w:rFonts w:hint="eastAsia"/>
          <w:sz w:val="26"/>
          <w:szCs w:val="26"/>
          <w:rtl/>
        </w:rPr>
        <w:t>‏</w:t>
      </w:r>
      <w:r w:rsidR="003242DE" w:rsidRPr="008F243B">
        <w:rPr>
          <w:sz w:val="26"/>
          <w:szCs w:val="26"/>
          <w:rtl/>
        </w:rPr>
        <w:fldChar w:fldCharType="begin"/>
      </w:r>
      <w:r w:rsidR="003242DE" w:rsidRPr="008F243B">
        <w:rPr>
          <w:sz w:val="26"/>
          <w:szCs w:val="26"/>
          <w:rtl/>
        </w:rPr>
        <w:instrText xml:space="preserve"> </w:instrText>
      </w:r>
      <w:r w:rsidR="003242DE" w:rsidRPr="008F243B">
        <w:rPr>
          <w:rFonts w:hint="cs"/>
          <w:sz w:val="26"/>
          <w:szCs w:val="26"/>
        </w:rPr>
        <w:instrText>DATE</w:instrText>
      </w:r>
      <w:r w:rsidR="003242DE" w:rsidRPr="008F243B">
        <w:rPr>
          <w:rFonts w:hint="cs"/>
          <w:sz w:val="26"/>
          <w:szCs w:val="26"/>
          <w:rtl/>
        </w:rPr>
        <w:instrText xml:space="preserve"> \@ "</w:instrText>
      </w:r>
      <w:r w:rsidR="003242DE" w:rsidRPr="008F243B">
        <w:rPr>
          <w:rFonts w:hint="cs"/>
          <w:sz w:val="26"/>
          <w:szCs w:val="26"/>
        </w:rPr>
        <w:instrText>dd/MM/yyyy</w:instrText>
      </w:r>
      <w:r w:rsidR="003242DE" w:rsidRPr="008F243B">
        <w:rPr>
          <w:rFonts w:hint="cs"/>
          <w:sz w:val="26"/>
          <w:szCs w:val="26"/>
          <w:rtl/>
        </w:rPr>
        <w:instrText>"</w:instrText>
      </w:r>
      <w:r w:rsidR="003242DE" w:rsidRPr="008F243B">
        <w:rPr>
          <w:sz w:val="26"/>
          <w:szCs w:val="26"/>
          <w:rtl/>
        </w:rPr>
        <w:instrText xml:space="preserve"> </w:instrText>
      </w:r>
      <w:r w:rsidR="003242DE" w:rsidRPr="008F243B">
        <w:rPr>
          <w:sz w:val="26"/>
          <w:szCs w:val="26"/>
          <w:rtl/>
        </w:rPr>
        <w:fldChar w:fldCharType="separate"/>
      </w:r>
      <w:r w:rsidR="00721EDA">
        <w:rPr>
          <w:noProof/>
          <w:sz w:val="26"/>
          <w:szCs w:val="26"/>
          <w:rtl/>
        </w:rPr>
        <w:t>‏11/08/2020</w:t>
      </w:r>
      <w:r w:rsidR="003242DE" w:rsidRPr="008F243B">
        <w:rPr>
          <w:sz w:val="26"/>
          <w:szCs w:val="26"/>
          <w:rtl/>
        </w:rPr>
        <w:fldChar w:fldCharType="end"/>
      </w:r>
    </w:p>
    <w:p w:rsidR="00207918" w:rsidRDefault="00207918" w:rsidP="00721EDA">
      <w:pPr>
        <w:jc w:val="center"/>
        <w:rPr>
          <w:sz w:val="26"/>
          <w:szCs w:val="26"/>
          <w:rtl/>
        </w:rPr>
      </w:pPr>
    </w:p>
    <w:p w:rsidR="00721EDA" w:rsidRDefault="00721EDA" w:rsidP="00721EDA">
      <w:pPr>
        <w:jc w:val="center"/>
        <w:rPr>
          <w:sz w:val="26"/>
          <w:szCs w:val="26"/>
          <w:rtl/>
        </w:rPr>
      </w:pPr>
    </w:p>
    <w:p w:rsidR="00721EDA" w:rsidRDefault="00721EDA" w:rsidP="00721EDA">
      <w:pPr>
        <w:jc w:val="center"/>
        <w:rPr>
          <w:sz w:val="26"/>
          <w:szCs w:val="26"/>
          <w:rtl/>
        </w:rPr>
      </w:pPr>
    </w:p>
    <w:p w:rsidR="00721EDA" w:rsidRDefault="00721EDA" w:rsidP="00721EDA">
      <w:pPr>
        <w:jc w:val="center"/>
        <w:rPr>
          <w:b/>
          <w:bCs/>
          <w:sz w:val="36"/>
          <w:szCs w:val="36"/>
          <w:u w:val="single"/>
          <w:rtl/>
        </w:rPr>
      </w:pPr>
    </w:p>
    <w:p w:rsidR="00721EDA" w:rsidRDefault="00721EDA" w:rsidP="00721EDA">
      <w:pPr>
        <w:jc w:val="center"/>
        <w:rPr>
          <w:b/>
          <w:bCs/>
          <w:sz w:val="36"/>
          <w:szCs w:val="36"/>
          <w:u w:val="single"/>
          <w:rtl/>
        </w:rPr>
      </w:pPr>
    </w:p>
    <w:p w:rsidR="00721EDA" w:rsidRDefault="00721EDA" w:rsidP="00721EDA">
      <w:pPr>
        <w:jc w:val="center"/>
        <w:rPr>
          <w:b/>
          <w:bCs/>
          <w:sz w:val="26"/>
          <w:szCs w:val="26"/>
          <w:u w:val="single"/>
          <w:rtl/>
        </w:rPr>
      </w:pPr>
      <w:r w:rsidRPr="00721EDA">
        <w:rPr>
          <w:rFonts w:hint="cs"/>
          <w:b/>
          <w:bCs/>
          <w:sz w:val="36"/>
          <w:szCs w:val="36"/>
          <w:u w:val="single"/>
          <w:rtl/>
        </w:rPr>
        <w:t>מסמך הבהרה</w:t>
      </w:r>
    </w:p>
    <w:p w:rsidR="00721EDA" w:rsidRDefault="00721EDA" w:rsidP="00721EDA">
      <w:pPr>
        <w:jc w:val="center"/>
        <w:rPr>
          <w:b/>
          <w:bCs/>
          <w:sz w:val="26"/>
          <w:szCs w:val="26"/>
          <w:u w:val="single"/>
          <w:rtl/>
        </w:rPr>
      </w:pPr>
    </w:p>
    <w:p w:rsidR="00721EDA" w:rsidRDefault="00721EDA" w:rsidP="00721EDA">
      <w:pPr>
        <w:jc w:val="center"/>
        <w:rPr>
          <w:b/>
          <w:bCs/>
          <w:sz w:val="26"/>
          <w:szCs w:val="26"/>
          <w:u w:val="single"/>
          <w:rtl/>
        </w:rPr>
      </w:pPr>
      <w:r>
        <w:rPr>
          <w:rFonts w:hint="cs"/>
          <w:b/>
          <w:bCs/>
          <w:sz w:val="26"/>
          <w:szCs w:val="26"/>
          <w:u w:val="single"/>
          <w:rtl/>
        </w:rPr>
        <w:t xml:space="preserve">מכרז מס' 1/2020 </w:t>
      </w:r>
      <w:r>
        <w:rPr>
          <w:b/>
          <w:bCs/>
          <w:sz w:val="26"/>
          <w:szCs w:val="26"/>
          <w:u w:val="single"/>
          <w:rtl/>
        </w:rPr>
        <w:t>–</w:t>
      </w:r>
      <w:r>
        <w:rPr>
          <w:rFonts w:hint="cs"/>
          <w:b/>
          <w:bCs/>
          <w:sz w:val="26"/>
          <w:szCs w:val="26"/>
          <w:u w:val="single"/>
          <w:rtl/>
        </w:rPr>
        <w:t xml:space="preserve"> אספקת שירותי ממונה בטיחות</w:t>
      </w:r>
    </w:p>
    <w:p w:rsidR="00721EDA" w:rsidRDefault="00721EDA" w:rsidP="00721EDA">
      <w:pPr>
        <w:jc w:val="center"/>
        <w:rPr>
          <w:b/>
          <w:bCs/>
          <w:sz w:val="26"/>
          <w:szCs w:val="26"/>
          <w:u w:val="single"/>
          <w:rtl/>
        </w:rPr>
      </w:pPr>
    </w:p>
    <w:p w:rsidR="00721EDA" w:rsidRDefault="00721EDA" w:rsidP="00721EDA">
      <w:pPr>
        <w:jc w:val="center"/>
        <w:rPr>
          <w:b/>
          <w:bCs/>
          <w:sz w:val="26"/>
          <w:szCs w:val="26"/>
          <w:u w:val="single"/>
          <w:rtl/>
        </w:rPr>
      </w:pPr>
    </w:p>
    <w:p w:rsidR="00721EDA" w:rsidRDefault="00721EDA" w:rsidP="00721EDA">
      <w:pPr>
        <w:rPr>
          <w:sz w:val="28"/>
          <w:rtl/>
        </w:rPr>
      </w:pPr>
    </w:p>
    <w:p w:rsidR="00721EDA" w:rsidRDefault="00721EDA" w:rsidP="00721EDA">
      <w:pPr>
        <w:rPr>
          <w:sz w:val="28"/>
          <w:rtl/>
        </w:rPr>
      </w:pPr>
    </w:p>
    <w:p w:rsidR="00721EDA" w:rsidRPr="00721EDA" w:rsidRDefault="00721EDA" w:rsidP="00721EDA">
      <w:pPr>
        <w:rPr>
          <w:rFonts w:hint="cs"/>
          <w:sz w:val="28"/>
          <w:rtl/>
        </w:rPr>
      </w:pPr>
      <w:r w:rsidRPr="00721EDA">
        <w:rPr>
          <w:rFonts w:hint="cs"/>
          <w:sz w:val="28"/>
          <w:rtl/>
        </w:rPr>
        <w:t>שלום רב,</w:t>
      </w:r>
    </w:p>
    <w:p w:rsidR="00721EDA" w:rsidRPr="00721EDA" w:rsidRDefault="00721EDA" w:rsidP="00721EDA">
      <w:pPr>
        <w:rPr>
          <w:sz w:val="28"/>
          <w:rtl/>
        </w:rPr>
      </w:pPr>
    </w:p>
    <w:p w:rsidR="00721EDA" w:rsidRPr="00721EDA" w:rsidRDefault="00721EDA" w:rsidP="00721EDA">
      <w:pPr>
        <w:rPr>
          <w:sz w:val="28"/>
          <w:rtl/>
        </w:rPr>
      </w:pPr>
    </w:p>
    <w:p w:rsidR="00721EDA" w:rsidRPr="00721EDA" w:rsidRDefault="00721EDA" w:rsidP="00721EDA">
      <w:pPr>
        <w:rPr>
          <w:rFonts w:hint="cs"/>
          <w:sz w:val="28"/>
          <w:rtl/>
        </w:rPr>
      </w:pPr>
      <w:r w:rsidRPr="00721EDA">
        <w:rPr>
          <w:rFonts w:hint="cs"/>
          <w:sz w:val="28"/>
          <w:rtl/>
        </w:rPr>
        <w:t xml:space="preserve">סיור הקבלנים נקבע ליום ראשון 6/9/2020 </w:t>
      </w:r>
      <w:r w:rsidRPr="00721EDA">
        <w:rPr>
          <w:rFonts w:hint="cs"/>
          <w:sz w:val="28"/>
          <w:u w:val="single"/>
          <w:rtl/>
        </w:rPr>
        <w:t>בשעה 12:00</w:t>
      </w:r>
      <w:r w:rsidRPr="00721EDA">
        <w:rPr>
          <w:rFonts w:hint="cs"/>
          <w:sz w:val="28"/>
          <w:rtl/>
        </w:rPr>
        <w:t xml:space="preserve"> ולא כפי </w:t>
      </w:r>
      <w:proofErr w:type="spellStart"/>
      <w:r w:rsidRPr="00721EDA">
        <w:rPr>
          <w:rFonts w:hint="cs"/>
          <w:sz w:val="28"/>
          <w:rtl/>
        </w:rPr>
        <w:t>שצויין</w:t>
      </w:r>
      <w:proofErr w:type="spellEnd"/>
      <w:r w:rsidRPr="00721EDA">
        <w:rPr>
          <w:rFonts w:hint="cs"/>
          <w:sz w:val="28"/>
          <w:rtl/>
        </w:rPr>
        <w:t xml:space="preserve"> במסמכי המכרז בטעות.</w:t>
      </w:r>
    </w:p>
    <w:p w:rsidR="00721EDA" w:rsidRPr="00721EDA" w:rsidRDefault="00721EDA" w:rsidP="00721EDA">
      <w:pPr>
        <w:rPr>
          <w:sz w:val="28"/>
          <w:rtl/>
        </w:rPr>
      </w:pPr>
    </w:p>
    <w:p w:rsidR="00721EDA" w:rsidRDefault="00721EDA" w:rsidP="00721EDA">
      <w:pPr>
        <w:rPr>
          <w:sz w:val="26"/>
          <w:szCs w:val="26"/>
          <w:rtl/>
        </w:rPr>
      </w:pPr>
    </w:p>
    <w:p w:rsidR="00721EDA" w:rsidRDefault="00721EDA" w:rsidP="00721EDA">
      <w:pPr>
        <w:rPr>
          <w:sz w:val="26"/>
          <w:szCs w:val="26"/>
          <w:rtl/>
        </w:rPr>
      </w:pPr>
    </w:p>
    <w:p w:rsidR="00721EDA" w:rsidRDefault="00721EDA" w:rsidP="00721EDA">
      <w:pPr>
        <w:rPr>
          <w:sz w:val="26"/>
          <w:szCs w:val="26"/>
          <w:rtl/>
        </w:rPr>
      </w:pPr>
    </w:p>
    <w:p w:rsidR="00721EDA" w:rsidRDefault="00721EDA" w:rsidP="00721EDA">
      <w:pPr>
        <w:rPr>
          <w:sz w:val="26"/>
          <w:szCs w:val="26"/>
          <w:rtl/>
        </w:rPr>
      </w:pPr>
    </w:p>
    <w:p w:rsidR="00721EDA" w:rsidRDefault="00721EDA" w:rsidP="00721EDA">
      <w:pPr>
        <w:rPr>
          <w:sz w:val="26"/>
          <w:szCs w:val="26"/>
          <w:rtl/>
        </w:rPr>
      </w:pPr>
    </w:p>
    <w:p w:rsidR="00721EDA" w:rsidRDefault="00721EDA" w:rsidP="00721EDA">
      <w:pPr>
        <w:rPr>
          <w:sz w:val="26"/>
          <w:szCs w:val="26"/>
          <w:rtl/>
        </w:rPr>
      </w:pPr>
      <w:r>
        <w:rPr>
          <w:sz w:val="26"/>
          <w:szCs w:val="26"/>
          <w:rtl/>
        </w:rPr>
        <w:tab/>
      </w:r>
      <w:r>
        <w:rPr>
          <w:sz w:val="26"/>
          <w:szCs w:val="26"/>
          <w:rtl/>
        </w:rPr>
        <w:tab/>
      </w:r>
      <w:r>
        <w:rPr>
          <w:sz w:val="26"/>
          <w:szCs w:val="26"/>
          <w:rtl/>
        </w:rPr>
        <w:tab/>
      </w:r>
      <w:r>
        <w:rPr>
          <w:sz w:val="26"/>
          <w:szCs w:val="26"/>
          <w:rtl/>
        </w:rPr>
        <w:tab/>
      </w:r>
      <w:r>
        <w:rPr>
          <w:sz w:val="26"/>
          <w:szCs w:val="26"/>
          <w:rtl/>
        </w:rPr>
        <w:tab/>
      </w:r>
      <w:r>
        <w:rPr>
          <w:sz w:val="26"/>
          <w:szCs w:val="26"/>
          <w:rtl/>
        </w:rPr>
        <w:tab/>
      </w:r>
      <w:r>
        <w:rPr>
          <w:sz w:val="26"/>
          <w:szCs w:val="26"/>
          <w:rtl/>
        </w:rPr>
        <w:tab/>
      </w:r>
      <w:r>
        <w:rPr>
          <w:sz w:val="26"/>
          <w:szCs w:val="26"/>
          <w:rtl/>
        </w:rPr>
        <w:tab/>
      </w:r>
      <w:bookmarkStart w:id="0" w:name="_GoBack"/>
      <w:bookmarkEnd w:id="0"/>
      <w:r>
        <w:rPr>
          <w:rFonts w:hint="cs"/>
          <w:sz w:val="26"/>
          <w:szCs w:val="26"/>
          <w:rtl/>
        </w:rPr>
        <w:t>ועדת המכרזים</w:t>
      </w:r>
    </w:p>
    <w:p w:rsidR="00721EDA" w:rsidRDefault="00721EDA" w:rsidP="00721EDA">
      <w:pPr>
        <w:rPr>
          <w:sz w:val="26"/>
          <w:szCs w:val="26"/>
          <w:rtl/>
        </w:rPr>
      </w:pPr>
    </w:p>
    <w:p w:rsidR="00721EDA" w:rsidRPr="00721EDA" w:rsidRDefault="00721EDA" w:rsidP="00721EDA">
      <w:pPr>
        <w:rPr>
          <w:sz w:val="26"/>
          <w:szCs w:val="26"/>
          <w:rtl/>
        </w:rPr>
      </w:pPr>
    </w:p>
    <w:sectPr w:rsidR="00721EDA" w:rsidRPr="00721EDA" w:rsidSect="00E809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19" w:right="1466" w:bottom="1440" w:left="1800" w:header="708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AE5" w:rsidRDefault="001E2AE5">
      <w:r>
        <w:separator/>
      </w:r>
    </w:p>
  </w:endnote>
  <w:endnote w:type="continuationSeparator" w:id="0">
    <w:p w:rsidR="001E2AE5" w:rsidRDefault="001E2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BBD" w:rsidRDefault="00506BB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A14" w:rsidRDefault="00706A14" w:rsidP="00EF5EFA">
    <w:pPr>
      <w:jc w:val="center"/>
      <w:rPr>
        <w:b/>
        <w:bCs/>
        <w:rtl/>
      </w:rPr>
    </w:pPr>
    <w:r>
      <w:rPr>
        <w:rFonts w:hint="cs"/>
        <w:b/>
        <w:bCs/>
        <w:rtl/>
      </w:rPr>
      <w:t>___________________________________________________________</w:t>
    </w:r>
  </w:p>
  <w:p w:rsidR="00706A14" w:rsidRPr="004132E6" w:rsidRDefault="00706A14" w:rsidP="00CA0AC9">
    <w:pPr>
      <w:jc w:val="center"/>
      <w:rPr>
        <w:b/>
        <w:bCs/>
        <w:sz w:val="20"/>
        <w:szCs w:val="20"/>
        <w:rtl/>
      </w:rPr>
    </w:pPr>
    <w:r w:rsidRPr="007823FB">
      <w:rPr>
        <w:rFonts w:cs="Guttman Yad-Brush" w:hint="cs"/>
        <w:color w:val="000080"/>
        <w:sz w:val="20"/>
        <w:szCs w:val="20"/>
        <w:rtl/>
      </w:rPr>
      <w:t>מחויבים תמיד לאיכות שואפים תמיד למצוינות</w:t>
    </w:r>
    <w:r w:rsidRPr="004132E6">
      <w:rPr>
        <w:rFonts w:hint="cs"/>
        <w:b/>
        <w:bCs/>
        <w:sz w:val="20"/>
        <w:szCs w:val="20"/>
        <w:rtl/>
      </w:rPr>
      <w:t xml:space="preserve"> </w:t>
    </w:r>
  </w:p>
  <w:p w:rsidR="00706A14" w:rsidRDefault="00706A14" w:rsidP="00156696">
    <w:pPr>
      <w:jc w:val="center"/>
      <w:rPr>
        <w:b/>
        <w:bCs/>
        <w:rtl/>
      </w:rPr>
    </w:pPr>
    <w:r>
      <w:rPr>
        <w:rFonts w:hint="cs"/>
        <w:b/>
        <w:bCs/>
        <w:rtl/>
      </w:rPr>
      <w:t>לשכת מנהל אדמיניסטרטיבי</w:t>
    </w:r>
  </w:p>
  <w:p w:rsidR="00706A14" w:rsidRDefault="00706A14" w:rsidP="00266D02">
    <w:pPr>
      <w:jc w:val="center"/>
      <w:rPr>
        <w:rtl/>
      </w:rPr>
    </w:pPr>
    <w:r>
      <w:rPr>
        <w:rFonts w:hint="cs"/>
        <w:sz w:val="22"/>
        <w:szCs w:val="22"/>
        <w:rtl/>
      </w:rPr>
      <w:t xml:space="preserve">מען למכתבים:  </w:t>
    </w:r>
    <w:r>
      <w:rPr>
        <w:sz w:val="22"/>
        <w:szCs w:val="22"/>
      </w:rPr>
      <w:t xml:space="preserve"> </w:t>
    </w:r>
    <w:r>
      <w:rPr>
        <w:rFonts w:hint="cs"/>
        <w:sz w:val="22"/>
        <w:szCs w:val="22"/>
        <w:rtl/>
      </w:rPr>
      <w:t xml:space="preserve">ת.ד. 1 באר יעקב    70350           </w:t>
    </w:r>
    <w:r>
      <w:rPr>
        <w:sz w:val="22"/>
        <w:szCs w:val="22"/>
      </w:rPr>
      <w:sym w:font="Webdings" w:char="F0C9"/>
    </w:r>
    <w:r>
      <w:rPr>
        <w:rFonts w:hint="cs"/>
        <w:sz w:val="22"/>
        <w:szCs w:val="22"/>
        <w:rtl/>
      </w:rPr>
      <w:t xml:space="preserve"> 9258243- 08    פקס:  9281135</w:t>
    </w:r>
    <w:r w:rsidRPr="007823FB">
      <w:rPr>
        <w:rFonts w:hint="cs"/>
        <w:sz w:val="22"/>
        <w:szCs w:val="22"/>
        <w:rtl/>
      </w:rPr>
      <w:t xml:space="preserve"> - 08</w:t>
    </w:r>
  </w:p>
  <w:p w:rsidR="00706A14" w:rsidRDefault="00706A14" w:rsidP="00266D02">
    <w:pPr>
      <w:pStyle w:val="a5"/>
      <w:jc w:val="center"/>
      <w:rPr>
        <w:sz w:val="22"/>
        <w:szCs w:val="22"/>
        <w:rtl/>
      </w:rPr>
    </w:pPr>
    <w:r w:rsidRPr="00387BCC">
      <w:rPr>
        <w:rFonts w:hint="cs"/>
        <w:sz w:val="22"/>
        <w:szCs w:val="22"/>
        <w:rtl/>
      </w:rPr>
      <w:t xml:space="preserve">דואר אלקטרוני:  </w:t>
    </w:r>
    <w:hyperlink r:id="rId1" w:history="1">
      <w:r w:rsidR="00544590" w:rsidRPr="00832ADB">
        <w:rPr>
          <w:rStyle w:val="Hyperlink"/>
          <w:sz w:val="22"/>
          <w:szCs w:val="22"/>
        </w:rPr>
        <w:t xml:space="preserve"> Tami.Mordechai@moh.gov.il</w:t>
      </w:r>
    </w:hyperlink>
    <w:r w:rsidRPr="00387BCC">
      <w:rPr>
        <w:rFonts w:hint="cs"/>
        <w:sz w:val="22"/>
        <w:szCs w:val="22"/>
        <w:rtl/>
      </w:rPr>
      <w:t xml:space="preserve">    </w:t>
    </w:r>
  </w:p>
  <w:p w:rsidR="00C74871" w:rsidRDefault="00C74871" w:rsidP="00506BBD">
    <w:pPr>
      <w:pStyle w:val="a5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BBD" w:rsidRDefault="00506BB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AE5" w:rsidRDefault="001E2AE5">
      <w:r>
        <w:separator/>
      </w:r>
    </w:p>
  </w:footnote>
  <w:footnote w:type="continuationSeparator" w:id="0">
    <w:p w:rsidR="001E2AE5" w:rsidRDefault="001E2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BBD" w:rsidRDefault="00506BB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A14" w:rsidRDefault="00706A14" w:rsidP="00EF5EFA">
    <w:pPr>
      <w:pStyle w:val="a3"/>
      <w:tabs>
        <w:tab w:val="right" w:pos="8640"/>
      </w:tabs>
      <w:rPr>
        <w:rtl/>
      </w:rPr>
    </w:pPr>
    <w:r>
      <w:object w:dxaOrig="14687" w:dyaOrig="3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32.6pt;height:102.6pt">
          <v:imagedata r:id="rId1" o:title=""/>
        </v:shape>
        <o:OLEObject Type="Embed" ProgID="MSPhotoEd.3" ShapeID="_x0000_i1025" DrawAspect="Content" ObjectID="_1658666088" r:id="rId2"/>
      </w:object>
    </w:r>
    <w:r>
      <w:rPr>
        <w:rtl/>
      </w:rPr>
      <w:tab/>
    </w:r>
    <w:r>
      <w:rPr>
        <w:rtl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BBD" w:rsidRDefault="00506BB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B3B26"/>
    <w:multiLevelType w:val="hybridMultilevel"/>
    <w:tmpl w:val="FA90E8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83EAE"/>
    <w:multiLevelType w:val="hybridMultilevel"/>
    <w:tmpl w:val="BDEA2B92"/>
    <w:lvl w:ilvl="0" w:tplc="5A7CDA9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0A070E"/>
    <w:multiLevelType w:val="hybridMultilevel"/>
    <w:tmpl w:val="403CBDD2"/>
    <w:lvl w:ilvl="0" w:tplc="6D04B7FE">
      <w:start w:val="1"/>
      <w:numFmt w:val="hebrew1"/>
      <w:lvlText w:val="%1.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4" w:hanging="360"/>
      </w:pPr>
    </w:lvl>
    <w:lvl w:ilvl="2" w:tplc="0409001B" w:tentative="1">
      <w:start w:val="1"/>
      <w:numFmt w:val="lowerRoman"/>
      <w:lvlText w:val="%3."/>
      <w:lvlJc w:val="right"/>
      <w:pPr>
        <w:ind w:left="2364" w:hanging="180"/>
      </w:pPr>
    </w:lvl>
    <w:lvl w:ilvl="3" w:tplc="0409000F" w:tentative="1">
      <w:start w:val="1"/>
      <w:numFmt w:val="decimal"/>
      <w:lvlText w:val="%4."/>
      <w:lvlJc w:val="left"/>
      <w:pPr>
        <w:ind w:left="3084" w:hanging="360"/>
      </w:pPr>
    </w:lvl>
    <w:lvl w:ilvl="4" w:tplc="04090019" w:tentative="1">
      <w:start w:val="1"/>
      <w:numFmt w:val="lowerLetter"/>
      <w:lvlText w:val="%5."/>
      <w:lvlJc w:val="left"/>
      <w:pPr>
        <w:ind w:left="3804" w:hanging="360"/>
      </w:pPr>
    </w:lvl>
    <w:lvl w:ilvl="5" w:tplc="0409001B" w:tentative="1">
      <w:start w:val="1"/>
      <w:numFmt w:val="lowerRoman"/>
      <w:lvlText w:val="%6."/>
      <w:lvlJc w:val="right"/>
      <w:pPr>
        <w:ind w:left="4524" w:hanging="180"/>
      </w:pPr>
    </w:lvl>
    <w:lvl w:ilvl="6" w:tplc="0409000F" w:tentative="1">
      <w:start w:val="1"/>
      <w:numFmt w:val="decimal"/>
      <w:lvlText w:val="%7."/>
      <w:lvlJc w:val="left"/>
      <w:pPr>
        <w:ind w:left="5244" w:hanging="360"/>
      </w:pPr>
    </w:lvl>
    <w:lvl w:ilvl="7" w:tplc="04090019" w:tentative="1">
      <w:start w:val="1"/>
      <w:numFmt w:val="lowerLetter"/>
      <w:lvlText w:val="%8."/>
      <w:lvlJc w:val="left"/>
      <w:pPr>
        <w:ind w:left="5964" w:hanging="360"/>
      </w:pPr>
    </w:lvl>
    <w:lvl w:ilvl="8" w:tplc="040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3" w15:restartNumberingAfterBreak="0">
    <w:nsid w:val="118E3992"/>
    <w:multiLevelType w:val="hybridMultilevel"/>
    <w:tmpl w:val="73A04B00"/>
    <w:lvl w:ilvl="0" w:tplc="3970F0A4">
      <w:start w:val="1"/>
      <w:numFmt w:val="decimal"/>
      <w:lvlText w:val="%1."/>
      <w:lvlJc w:val="left"/>
      <w:pPr>
        <w:ind w:left="15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4" w15:restartNumberingAfterBreak="0">
    <w:nsid w:val="12365717"/>
    <w:multiLevelType w:val="hybridMultilevel"/>
    <w:tmpl w:val="6BAE4BB8"/>
    <w:lvl w:ilvl="0" w:tplc="4A7010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1647C1"/>
    <w:multiLevelType w:val="hybridMultilevel"/>
    <w:tmpl w:val="46103566"/>
    <w:lvl w:ilvl="0" w:tplc="7A5A73C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70063"/>
    <w:multiLevelType w:val="hybridMultilevel"/>
    <w:tmpl w:val="359CF2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31322"/>
    <w:multiLevelType w:val="singleLevel"/>
    <w:tmpl w:val="69FEB1F6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</w:rPr>
    </w:lvl>
  </w:abstractNum>
  <w:abstractNum w:abstractNumId="8" w15:restartNumberingAfterBreak="0">
    <w:nsid w:val="255E2DDA"/>
    <w:multiLevelType w:val="hybridMultilevel"/>
    <w:tmpl w:val="5A74B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17DAE"/>
    <w:multiLevelType w:val="hybridMultilevel"/>
    <w:tmpl w:val="88D6EB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50E75"/>
    <w:multiLevelType w:val="hybridMultilevel"/>
    <w:tmpl w:val="845A0156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1" w15:restartNumberingAfterBreak="0">
    <w:nsid w:val="32C02B09"/>
    <w:multiLevelType w:val="hybridMultilevel"/>
    <w:tmpl w:val="D5ACCE7E"/>
    <w:lvl w:ilvl="0" w:tplc="1ED2BE1C">
      <w:start w:val="1"/>
      <w:numFmt w:val="decimal"/>
      <w:lvlText w:val="%1."/>
      <w:lvlJc w:val="left"/>
      <w:pPr>
        <w:ind w:left="15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2" w15:restartNumberingAfterBreak="0">
    <w:nsid w:val="3A8C4099"/>
    <w:multiLevelType w:val="hybridMultilevel"/>
    <w:tmpl w:val="7542D944"/>
    <w:lvl w:ilvl="0" w:tplc="83F4C224">
      <w:start w:val="1"/>
      <w:numFmt w:val="bullet"/>
      <w:lvlText w:val="-"/>
      <w:lvlJc w:val="left"/>
      <w:pPr>
        <w:ind w:left="1345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13" w15:restartNumberingAfterBreak="0">
    <w:nsid w:val="3B014B4F"/>
    <w:multiLevelType w:val="hybridMultilevel"/>
    <w:tmpl w:val="3E189DB4"/>
    <w:lvl w:ilvl="0" w:tplc="5A46BB9E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1" w:hanging="360"/>
      </w:pPr>
    </w:lvl>
    <w:lvl w:ilvl="2" w:tplc="0409001B" w:tentative="1">
      <w:start w:val="1"/>
      <w:numFmt w:val="lowerRoman"/>
      <w:lvlText w:val="%3."/>
      <w:lvlJc w:val="right"/>
      <w:pPr>
        <w:ind w:left="1821" w:hanging="180"/>
      </w:pPr>
    </w:lvl>
    <w:lvl w:ilvl="3" w:tplc="0409000F" w:tentative="1">
      <w:start w:val="1"/>
      <w:numFmt w:val="decimal"/>
      <w:lvlText w:val="%4."/>
      <w:lvlJc w:val="left"/>
      <w:pPr>
        <w:ind w:left="2541" w:hanging="360"/>
      </w:pPr>
    </w:lvl>
    <w:lvl w:ilvl="4" w:tplc="04090019" w:tentative="1">
      <w:start w:val="1"/>
      <w:numFmt w:val="lowerLetter"/>
      <w:lvlText w:val="%5."/>
      <w:lvlJc w:val="left"/>
      <w:pPr>
        <w:ind w:left="3261" w:hanging="360"/>
      </w:pPr>
    </w:lvl>
    <w:lvl w:ilvl="5" w:tplc="0409001B" w:tentative="1">
      <w:start w:val="1"/>
      <w:numFmt w:val="lowerRoman"/>
      <w:lvlText w:val="%6."/>
      <w:lvlJc w:val="right"/>
      <w:pPr>
        <w:ind w:left="3981" w:hanging="180"/>
      </w:pPr>
    </w:lvl>
    <w:lvl w:ilvl="6" w:tplc="0409000F" w:tentative="1">
      <w:start w:val="1"/>
      <w:numFmt w:val="decimal"/>
      <w:lvlText w:val="%7."/>
      <w:lvlJc w:val="left"/>
      <w:pPr>
        <w:ind w:left="4701" w:hanging="360"/>
      </w:pPr>
    </w:lvl>
    <w:lvl w:ilvl="7" w:tplc="04090019" w:tentative="1">
      <w:start w:val="1"/>
      <w:numFmt w:val="lowerLetter"/>
      <w:lvlText w:val="%8."/>
      <w:lvlJc w:val="left"/>
      <w:pPr>
        <w:ind w:left="5421" w:hanging="360"/>
      </w:pPr>
    </w:lvl>
    <w:lvl w:ilvl="8" w:tplc="04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4" w15:restartNumberingAfterBreak="0">
    <w:nsid w:val="3E725C1A"/>
    <w:multiLevelType w:val="hybridMultilevel"/>
    <w:tmpl w:val="89CCCB42"/>
    <w:lvl w:ilvl="0" w:tplc="3B44287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F9F7648"/>
    <w:multiLevelType w:val="hybridMultilevel"/>
    <w:tmpl w:val="5C64E852"/>
    <w:lvl w:ilvl="0" w:tplc="040D000F">
      <w:start w:val="1"/>
      <w:numFmt w:val="decimal"/>
      <w:lvlText w:val="%1."/>
      <w:lvlJc w:val="left"/>
      <w:pPr>
        <w:tabs>
          <w:tab w:val="num" w:pos="776"/>
        </w:tabs>
        <w:ind w:left="776" w:right="776" w:hanging="360"/>
      </w:pPr>
    </w:lvl>
    <w:lvl w:ilvl="1" w:tplc="040D0019" w:tentative="1">
      <w:start w:val="1"/>
      <w:numFmt w:val="lowerLetter"/>
      <w:lvlText w:val="%2."/>
      <w:lvlJc w:val="left"/>
      <w:pPr>
        <w:tabs>
          <w:tab w:val="num" w:pos="1496"/>
        </w:tabs>
        <w:ind w:left="1496" w:right="1496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216"/>
        </w:tabs>
        <w:ind w:left="2216" w:right="2216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936"/>
        </w:tabs>
        <w:ind w:left="2936" w:right="2936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56"/>
        </w:tabs>
        <w:ind w:left="3656" w:right="3656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76"/>
        </w:tabs>
        <w:ind w:left="4376" w:right="4376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96"/>
        </w:tabs>
        <w:ind w:left="5096" w:right="5096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816"/>
        </w:tabs>
        <w:ind w:left="5816" w:right="5816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536"/>
        </w:tabs>
        <w:ind w:left="6536" w:right="6536" w:hanging="180"/>
      </w:pPr>
    </w:lvl>
  </w:abstractNum>
  <w:abstractNum w:abstractNumId="16" w15:restartNumberingAfterBreak="0">
    <w:nsid w:val="4CE531F2"/>
    <w:multiLevelType w:val="hybridMultilevel"/>
    <w:tmpl w:val="58845696"/>
    <w:lvl w:ilvl="0" w:tplc="9E743A4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01E99"/>
    <w:multiLevelType w:val="hybridMultilevel"/>
    <w:tmpl w:val="70AAC2C6"/>
    <w:lvl w:ilvl="0" w:tplc="C2C2FE1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81261E"/>
    <w:multiLevelType w:val="hybridMultilevel"/>
    <w:tmpl w:val="99409C50"/>
    <w:lvl w:ilvl="0" w:tplc="9238F04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FD0A54"/>
    <w:multiLevelType w:val="hybridMultilevel"/>
    <w:tmpl w:val="A10235D6"/>
    <w:lvl w:ilvl="0" w:tplc="F934D95E">
      <w:numFmt w:val="bullet"/>
      <w:lvlText w:val="-"/>
      <w:lvlJc w:val="left"/>
      <w:pPr>
        <w:ind w:left="1344" w:hanging="360"/>
      </w:pPr>
      <w:rPr>
        <w:rFonts w:ascii="Times New Roman" w:eastAsia="Times New Roman" w:hAnsi="Times New Roman" w:cs="David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0" w15:restartNumberingAfterBreak="0">
    <w:nsid w:val="534F3CC9"/>
    <w:multiLevelType w:val="hybridMultilevel"/>
    <w:tmpl w:val="E0829C18"/>
    <w:lvl w:ilvl="0" w:tplc="60C4BCCE">
      <w:numFmt w:val="bullet"/>
      <w:lvlText w:val="-"/>
      <w:lvlJc w:val="left"/>
      <w:pPr>
        <w:ind w:left="1344" w:hanging="360"/>
      </w:pPr>
      <w:rPr>
        <w:rFonts w:ascii="Times New Roman" w:eastAsia="Times New Roman" w:hAnsi="Times New Roman" w:cs="David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1" w15:restartNumberingAfterBreak="0">
    <w:nsid w:val="5EFC3AEC"/>
    <w:multiLevelType w:val="hybridMultilevel"/>
    <w:tmpl w:val="3090617E"/>
    <w:lvl w:ilvl="0" w:tplc="4A3E892E">
      <w:start w:val="1"/>
      <w:numFmt w:val="decimal"/>
      <w:lvlText w:val="%1."/>
      <w:lvlJc w:val="left"/>
      <w:pPr>
        <w:ind w:left="15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2" w15:restartNumberingAfterBreak="0">
    <w:nsid w:val="60172F09"/>
    <w:multiLevelType w:val="hybridMultilevel"/>
    <w:tmpl w:val="0FAEC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9C0389"/>
    <w:multiLevelType w:val="hybridMultilevel"/>
    <w:tmpl w:val="2C5E9260"/>
    <w:lvl w:ilvl="0" w:tplc="93A0CA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3CE71B5"/>
    <w:multiLevelType w:val="hybridMultilevel"/>
    <w:tmpl w:val="391A2AF4"/>
    <w:lvl w:ilvl="0" w:tplc="E2DCB81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CE21C1"/>
    <w:multiLevelType w:val="hybridMultilevel"/>
    <w:tmpl w:val="5C64E852"/>
    <w:lvl w:ilvl="0" w:tplc="040D000F">
      <w:start w:val="1"/>
      <w:numFmt w:val="decimal"/>
      <w:lvlText w:val="%1."/>
      <w:lvlJc w:val="left"/>
      <w:pPr>
        <w:tabs>
          <w:tab w:val="num" w:pos="776"/>
        </w:tabs>
        <w:ind w:left="776" w:right="776" w:hanging="360"/>
      </w:pPr>
    </w:lvl>
    <w:lvl w:ilvl="1" w:tplc="040D0019" w:tentative="1">
      <w:start w:val="1"/>
      <w:numFmt w:val="lowerLetter"/>
      <w:lvlText w:val="%2."/>
      <w:lvlJc w:val="left"/>
      <w:pPr>
        <w:tabs>
          <w:tab w:val="num" w:pos="1496"/>
        </w:tabs>
        <w:ind w:left="1496" w:right="1496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216"/>
        </w:tabs>
        <w:ind w:left="2216" w:right="2216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936"/>
        </w:tabs>
        <w:ind w:left="2936" w:right="2936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56"/>
        </w:tabs>
        <w:ind w:left="3656" w:right="3656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76"/>
        </w:tabs>
        <w:ind w:left="4376" w:right="4376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96"/>
        </w:tabs>
        <w:ind w:left="5096" w:right="5096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816"/>
        </w:tabs>
        <w:ind w:left="5816" w:right="5816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536"/>
        </w:tabs>
        <w:ind w:left="6536" w:right="6536" w:hanging="180"/>
      </w:pPr>
    </w:lvl>
  </w:abstractNum>
  <w:abstractNum w:abstractNumId="26" w15:restartNumberingAfterBreak="0">
    <w:nsid w:val="77106A52"/>
    <w:multiLevelType w:val="hybridMultilevel"/>
    <w:tmpl w:val="E8B057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726317"/>
    <w:multiLevelType w:val="hybridMultilevel"/>
    <w:tmpl w:val="DF00A03A"/>
    <w:lvl w:ilvl="0" w:tplc="3CEC970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2"/>
  </w:num>
  <w:num w:numId="3">
    <w:abstractNumId w:val="21"/>
  </w:num>
  <w:num w:numId="4">
    <w:abstractNumId w:val="3"/>
  </w:num>
  <w:num w:numId="5">
    <w:abstractNumId w:val="11"/>
  </w:num>
  <w:num w:numId="6">
    <w:abstractNumId w:val="23"/>
  </w:num>
  <w:num w:numId="7">
    <w:abstractNumId w:val="14"/>
  </w:num>
  <w:num w:numId="8">
    <w:abstractNumId w:val="1"/>
  </w:num>
  <w:num w:numId="9">
    <w:abstractNumId w:val="4"/>
  </w:num>
  <w:num w:numId="10">
    <w:abstractNumId w:val="12"/>
  </w:num>
  <w:num w:numId="11">
    <w:abstractNumId w:val="6"/>
  </w:num>
  <w:num w:numId="12">
    <w:abstractNumId w:val="16"/>
  </w:num>
  <w:num w:numId="13">
    <w:abstractNumId w:val="27"/>
  </w:num>
  <w:num w:numId="14">
    <w:abstractNumId w:val="24"/>
  </w:num>
  <w:num w:numId="15">
    <w:abstractNumId w:val="18"/>
  </w:num>
  <w:num w:numId="16">
    <w:abstractNumId w:val="2"/>
  </w:num>
  <w:num w:numId="17">
    <w:abstractNumId w:val="0"/>
  </w:num>
  <w:num w:numId="18">
    <w:abstractNumId w:val="5"/>
  </w:num>
  <w:num w:numId="19">
    <w:abstractNumId w:val="20"/>
  </w:num>
  <w:num w:numId="20">
    <w:abstractNumId w:val="19"/>
  </w:num>
  <w:num w:numId="21">
    <w:abstractNumId w:val="8"/>
  </w:num>
  <w:num w:numId="22">
    <w:abstractNumId w:val="26"/>
  </w:num>
  <w:num w:numId="23">
    <w:abstractNumId w:val="13"/>
  </w:num>
  <w:num w:numId="24">
    <w:abstractNumId w:val="9"/>
  </w:num>
  <w:num w:numId="25">
    <w:abstractNumId w:val="17"/>
  </w:num>
  <w:num w:numId="26">
    <w:abstractNumId w:val="10"/>
  </w:num>
  <w:num w:numId="27">
    <w:abstractNumId w:val="25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ctiveWritingStyle w:appName="MSWord" w:lang="en-US" w:vendorID="64" w:dllVersion="131078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02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CFC"/>
    <w:rsid w:val="000020A9"/>
    <w:rsid w:val="0002523E"/>
    <w:rsid w:val="00032766"/>
    <w:rsid w:val="00047F2D"/>
    <w:rsid w:val="00053E35"/>
    <w:rsid w:val="00055908"/>
    <w:rsid w:val="000635F3"/>
    <w:rsid w:val="000646C9"/>
    <w:rsid w:val="00077EEF"/>
    <w:rsid w:val="00083CDA"/>
    <w:rsid w:val="00084F50"/>
    <w:rsid w:val="0009762A"/>
    <w:rsid w:val="000A188D"/>
    <w:rsid w:val="000C4130"/>
    <w:rsid w:val="000E2AED"/>
    <w:rsid w:val="00106425"/>
    <w:rsid w:val="00111B69"/>
    <w:rsid w:val="001144EE"/>
    <w:rsid w:val="00126EF5"/>
    <w:rsid w:val="00130E42"/>
    <w:rsid w:val="001409AC"/>
    <w:rsid w:val="00156696"/>
    <w:rsid w:val="00165648"/>
    <w:rsid w:val="0017139C"/>
    <w:rsid w:val="001769C4"/>
    <w:rsid w:val="00184C5F"/>
    <w:rsid w:val="0019453A"/>
    <w:rsid w:val="001B383B"/>
    <w:rsid w:val="001B68BB"/>
    <w:rsid w:val="001E2AE5"/>
    <w:rsid w:val="001E6FD1"/>
    <w:rsid w:val="001F0AB2"/>
    <w:rsid w:val="00207918"/>
    <w:rsid w:val="002245C3"/>
    <w:rsid w:val="00226618"/>
    <w:rsid w:val="00226937"/>
    <w:rsid w:val="00244A26"/>
    <w:rsid w:val="00254D35"/>
    <w:rsid w:val="00262587"/>
    <w:rsid w:val="00263344"/>
    <w:rsid w:val="00264DFC"/>
    <w:rsid w:val="00266D02"/>
    <w:rsid w:val="00271282"/>
    <w:rsid w:val="00284BBE"/>
    <w:rsid w:val="0029556B"/>
    <w:rsid w:val="002B3DCA"/>
    <w:rsid w:val="002B43BA"/>
    <w:rsid w:val="002C4E3F"/>
    <w:rsid w:val="002E4ACC"/>
    <w:rsid w:val="002E7BE5"/>
    <w:rsid w:val="002F1348"/>
    <w:rsid w:val="002F7E23"/>
    <w:rsid w:val="003107E0"/>
    <w:rsid w:val="00316B7F"/>
    <w:rsid w:val="003242DE"/>
    <w:rsid w:val="00352B79"/>
    <w:rsid w:val="00387BCC"/>
    <w:rsid w:val="00393156"/>
    <w:rsid w:val="003A5074"/>
    <w:rsid w:val="003A7C2D"/>
    <w:rsid w:val="003B433B"/>
    <w:rsid w:val="003B4695"/>
    <w:rsid w:val="003B4876"/>
    <w:rsid w:val="003B512C"/>
    <w:rsid w:val="003C0DC7"/>
    <w:rsid w:val="003C764B"/>
    <w:rsid w:val="003D1D1A"/>
    <w:rsid w:val="003D6E23"/>
    <w:rsid w:val="003E0C0A"/>
    <w:rsid w:val="00404317"/>
    <w:rsid w:val="004132E6"/>
    <w:rsid w:val="00425459"/>
    <w:rsid w:val="00432EC6"/>
    <w:rsid w:val="00441CC7"/>
    <w:rsid w:val="0046634D"/>
    <w:rsid w:val="00481ACF"/>
    <w:rsid w:val="00484624"/>
    <w:rsid w:val="00491313"/>
    <w:rsid w:val="00494292"/>
    <w:rsid w:val="004B36C5"/>
    <w:rsid w:val="004B7F39"/>
    <w:rsid w:val="004C3517"/>
    <w:rsid w:val="004C5675"/>
    <w:rsid w:val="004D782F"/>
    <w:rsid w:val="004F0111"/>
    <w:rsid w:val="004F464B"/>
    <w:rsid w:val="00506BBD"/>
    <w:rsid w:val="005132EB"/>
    <w:rsid w:val="00540ACF"/>
    <w:rsid w:val="00543B43"/>
    <w:rsid w:val="00544590"/>
    <w:rsid w:val="005467E3"/>
    <w:rsid w:val="005525C1"/>
    <w:rsid w:val="00552BF6"/>
    <w:rsid w:val="00572F7F"/>
    <w:rsid w:val="00573B3F"/>
    <w:rsid w:val="0057798A"/>
    <w:rsid w:val="00577EB7"/>
    <w:rsid w:val="00587E04"/>
    <w:rsid w:val="005B54CA"/>
    <w:rsid w:val="005D2319"/>
    <w:rsid w:val="00602F93"/>
    <w:rsid w:val="00605FF3"/>
    <w:rsid w:val="0061037B"/>
    <w:rsid w:val="00613D21"/>
    <w:rsid w:val="00633E05"/>
    <w:rsid w:val="00647924"/>
    <w:rsid w:val="00670F64"/>
    <w:rsid w:val="006757AC"/>
    <w:rsid w:val="00693668"/>
    <w:rsid w:val="0069445B"/>
    <w:rsid w:val="006A251B"/>
    <w:rsid w:val="006A2B81"/>
    <w:rsid w:val="006B3285"/>
    <w:rsid w:val="006B4D6D"/>
    <w:rsid w:val="006C329D"/>
    <w:rsid w:val="006E596F"/>
    <w:rsid w:val="006F14E1"/>
    <w:rsid w:val="00706528"/>
    <w:rsid w:val="00706795"/>
    <w:rsid w:val="00706A14"/>
    <w:rsid w:val="00707D95"/>
    <w:rsid w:val="00721EDA"/>
    <w:rsid w:val="00722101"/>
    <w:rsid w:val="007414E4"/>
    <w:rsid w:val="0074153C"/>
    <w:rsid w:val="00741B4E"/>
    <w:rsid w:val="00747D8B"/>
    <w:rsid w:val="00754CFC"/>
    <w:rsid w:val="00760010"/>
    <w:rsid w:val="00767C39"/>
    <w:rsid w:val="007823FB"/>
    <w:rsid w:val="0079327C"/>
    <w:rsid w:val="007A0A4B"/>
    <w:rsid w:val="007A2E0B"/>
    <w:rsid w:val="007B0D47"/>
    <w:rsid w:val="007B2920"/>
    <w:rsid w:val="007B5369"/>
    <w:rsid w:val="007B7741"/>
    <w:rsid w:val="007D03CA"/>
    <w:rsid w:val="007D3AFC"/>
    <w:rsid w:val="007E326F"/>
    <w:rsid w:val="007E3CA9"/>
    <w:rsid w:val="007F485B"/>
    <w:rsid w:val="00800B34"/>
    <w:rsid w:val="00812621"/>
    <w:rsid w:val="00826A0C"/>
    <w:rsid w:val="00842739"/>
    <w:rsid w:val="00854750"/>
    <w:rsid w:val="00857495"/>
    <w:rsid w:val="0087128F"/>
    <w:rsid w:val="008728E1"/>
    <w:rsid w:val="008958BE"/>
    <w:rsid w:val="008A2463"/>
    <w:rsid w:val="008B23D7"/>
    <w:rsid w:val="008B2735"/>
    <w:rsid w:val="008C0553"/>
    <w:rsid w:val="008C697F"/>
    <w:rsid w:val="008C7786"/>
    <w:rsid w:val="008D2236"/>
    <w:rsid w:val="008F1B45"/>
    <w:rsid w:val="008F243B"/>
    <w:rsid w:val="008F45DD"/>
    <w:rsid w:val="00901325"/>
    <w:rsid w:val="00901FCF"/>
    <w:rsid w:val="009059D9"/>
    <w:rsid w:val="00906F0A"/>
    <w:rsid w:val="0091172F"/>
    <w:rsid w:val="009270B1"/>
    <w:rsid w:val="00936332"/>
    <w:rsid w:val="00942797"/>
    <w:rsid w:val="0094665F"/>
    <w:rsid w:val="009661A2"/>
    <w:rsid w:val="009670EC"/>
    <w:rsid w:val="00984EAA"/>
    <w:rsid w:val="0099125D"/>
    <w:rsid w:val="0099631C"/>
    <w:rsid w:val="00997317"/>
    <w:rsid w:val="009A0E8B"/>
    <w:rsid w:val="009A1963"/>
    <w:rsid w:val="009A5A29"/>
    <w:rsid w:val="009B57BD"/>
    <w:rsid w:val="009C0ABE"/>
    <w:rsid w:val="009C2DE1"/>
    <w:rsid w:val="009D69DE"/>
    <w:rsid w:val="009F2394"/>
    <w:rsid w:val="00A02590"/>
    <w:rsid w:val="00A129CC"/>
    <w:rsid w:val="00A13DCB"/>
    <w:rsid w:val="00A2671D"/>
    <w:rsid w:val="00A4019F"/>
    <w:rsid w:val="00A50561"/>
    <w:rsid w:val="00A6012B"/>
    <w:rsid w:val="00A62B64"/>
    <w:rsid w:val="00A637F6"/>
    <w:rsid w:val="00A9091B"/>
    <w:rsid w:val="00AA0D38"/>
    <w:rsid w:val="00AA7388"/>
    <w:rsid w:val="00AB4657"/>
    <w:rsid w:val="00AC4D6B"/>
    <w:rsid w:val="00AC5C54"/>
    <w:rsid w:val="00AD6905"/>
    <w:rsid w:val="00AE0974"/>
    <w:rsid w:val="00B15099"/>
    <w:rsid w:val="00B15110"/>
    <w:rsid w:val="00B16ED4"/>
    <w:rsid w:val="00B32AC1"/>
    <w:rsid w:val="00B353AE"/>
    <w:rsid w:val="00B3770E"/>
    <w:rsid w:val="00B46725"/>
    <w:rsid w:val="00B777FD"/>
    <w:rsid w:val="00B84FC3"/>
    <w:rsid w:val="00B85AF4"/>
    <w:rsid w:val="00BA4A61"/>
    <w:rsid w:val="00BC7A57"/>
    <w:rsid w:val="00BE18FB"/>
    <w:rsid w:val="00BF4C62"/>
    <w:rsid w:val="00BF7BE5"/>
    <w:rsid w:val="00C35197"/>
    <w:rsid w:val="00C40F0C"/>
    <w:rsid w:val="00C4669B"/>
    <w:rsid w:val="00C5231A"/>
    <w:rsid w:val="00C63811"/>
    <w:rsid w:val="00C74871"/>
    <w:rsid w:val="00C75108"/>
    <w:rsid w:val="00CA0AC9"/>
    <w:rsid w:val="00CB3881"/>
    <w:rsid w:val="00CB5B8D"/>
    <w:rsid w:val="00CB7C07"/>
    <w:rsid w:val="00CC13A8"/>
    <w:rsid w:val="00CC7388"/>
    <w:rsid w:val="00CE1DC5"/>
    <w:rsid w:val="00CF7DE8"/>
    <w:rsid w:val="00D003B7"/>
    <w:rsid w:val="00D0071E"/>
    <w:rsid w:val="00D0166F"/>
    <w:rsid w:val="00D0372F"/>
    <w:rsid w:val="00D03938"/>
    <w:rsid w:val="00D04AB0"/>
    <w:rsid w:val="00D07083"/>
    <w:rsid w:val="00D1172F"/>
    <w:rsid w:val="00D25D11"/>
    <w:rsid w:val="00D331E0"/>
    <w:rsid w:val="00D5382A"/>
    <w:rsid w:val="00D57888"/>
    <w:rsid w:val="00D57922"/>
    <w:rsid w:val="00D622CC"/>
    <w:rsid w:val="00D97809"/>
    <w:rsid w:val="00DC41B8"/>
    <w:rsid w:val="00DD0C48"/>
    <w:rsid w:val="00DD6FAE"/>
    <w:rsid w:val="00DE29C0"/>
    <w:rsid w:val="00DE4C46"/>
    <w:rsid w:val="00DF6F1D"/>
    <w:rsid w:val="00E00FEE"/>
    <w:rsid w:val="00E03C50"/>
    <w:rsid w:val="00E04C9B"/>
    <w:rsid w:val="00E24B29"/>
    <w:rsid w:val="00E25F81"/>
    <w:rsid w:val="00E32B5C"/>
    <w:rsid w:val="00E56E47"/>
    <w:rsid w:val="00E670FE"/>
    <w:rsid w:val="00E74D1C"/>
    <w:rsid w:val="00E760B1"/>
    <w:rsid w:val="00E809A3"/>
    <w:rsid w:val="00E9213C"/>
    <w:rsid w:val="00E93102"/>
    <w:rsid w:val="00E94116"/>
    <w:rsid w:val="00EA2BDE"/>
    <w:rsid w:val="00EA4393"/>
    <w:rsid w:val="00EA7B8A"/>
    <w:rsid w:val="00EF3EF3"/>
    <w:rsid w:val="00EF5EFA"/>
    <w:rsid w:val="00F13E01"/>
    <w:rsid w:val="00F15310"/>
    <w:rsid w:val="00F17AE2"/>
    <w:rsid w:val="00F5057E"/>
    <w:rsid w:val="00F50E13"/>
    <w:rsid w:val="00F6176B"/>
    <w:rsid w:val="00F71871"/>
    <w:rsid w:val="00F759FA"/>
    <w:rsid w:val="00F8519D"/>
    <w:rsid w:val="00F87EB8"/>
    <w:rsid w:val="00FB389E"/>
    <w:rsid w:val="00FB681C"/>
    <w:rsid w:val="00FC34F6"/>
    <w:rsid w:val="00FD2057"/>
    <w:rsid w:val="00FD7308"/>
    <w:rsid w:val="00FE4AFF"/>
    <w:rsid w:val="00FE4D01"/>
    <w:rsid w:val="00FE5537"/>
    <w:rsid w:val="00FF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2"/>
    <o:shapelayout v:ext="edit">
      <o:idmap v:ext="edit" data="1"/>
    </o:shapelayout>
  </w:shapeDefaults>
  <w:decimalSymbol w:val="."/>
  <w:listSeparator w:val=","/>
  <w14:docId w14:val="5DA56D1C"/>
  <w15:docId w15:val="{26505001-68F5-4EB6-93DD-402ECA844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7BD"/>
    <w:pPr>
      <w:bidi/>
    </w:pPr>
    <w:rPr>
      <w:rFonts w:cs="David"/>
      <w:sz w:val="24"/>
      <w:szCs w:val="28"/>
    </w:rPr>
  </w:style>
  <w:style w:type="paragraph" w:styleId="1">
    <w:name w:val="heading 1"/>
    <w:basedOn w:val="a"/>
    <w:next w:val="a"/>
    <w:link w:val="10"/>
    <w:qFormat/>
    <w:rsid w:val="00AB4657"/>
    <w:pPr>
      <w:keepNext/>
      <w:outlineLvl w:val="0"/>
    </w:pPr>
    <w:rPr>
      <w:sz w:val="2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56696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156696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156696"/>
    <w:rPr>
      <w:color w:val="0000FF"/>
      <w:u w:val="single"/>
    </w:rPr>
  </w:style>
  <w:style w:type="paragraph" w:styleId="a6">
    <w:name w:val="Balloon Text"/>
    <w:basedOn w:val="a"/>
    <w:semiHidden/>
    <w:rsid w:val="00CB3881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754C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כותרת 1 תו"/>
    <w:basedOn w:val="a0"/>
    <w:link w:val="1"/>
    <w:rsid w:val="00AB4657"/>
    <w:rPr>
      <w:rFonts w:cs="David"/>
      <w:szCs w:val="28"/>
      <w:lang w:eastAsia="he-IL"/>
    </w:rPr>
  </w:style>
  <w:style w:type="paragraph" w:styleId="a8">
    <w:name w:val="List Paragraph"/>
    <w:basedOn w:val="a"/>
    <w:uiPriority w:val="34"/>
    <w:qFormat/>
    <w:rsid w:val="00AB4657"/>
    <w:pPr>
      <w:ind w:left="720"/>
      <w:contextualSpacing/>
    </w:pPr>
  </w:style>
  <w:style w:type="character" w:customStyle="1" w:styleId="a4">
    <w:name w:val="כותרת עליונה תו"/>
    <w:basedOn w:val="a0"/>
    <w:link w:val="a3"/>
    <w:rsid w:val="000635F3"/>
    <w:rPr>
      <w:rFonts w:cs="David"/>
      <w:sz w:val="24"/>
      <w:szCs w:val="28"/>
    </w:rPr>
  </w:style>
  <w:style w:type="table" w:customStyle="1" w:styleId="11">
    <w:name w:val="טבלת רשת1"/>
    <w:basedOn w:val="a1"/>
    <w:next w:val="a7"/>
    <w:uiPriority w:val="59"/>
    <w:rsid w:val="0094665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Plain Text"/>
    <w:basedOn w:val="a"/>
    <w:link w:val="aa"/>
    <w:uiPriority w:val="99"/>
    <w:unhideWhenUsed/>
    <w:rsid w:val="00B84FC3"/>
    <w:rPr>
      <w:rFonts w:ascii="Calibri" w:hAnsi="Calibri" w:cs="Arial"/>
      <w:sz w:val="22"/>
      <w:szCs w:val="21"/>
    </w:rPr>
  </w:style>
  <w:style w:type="character" w:customStyle="1" w:styleId="aa">
    <w:name w:val="טקסט רגיל תו"/>
    <w:basedOn w:val="a0"/>
    <w:link w:val="a9"/>
    <w:uiPriority w:val="99"/>
    <w:rsid w:val="00B84FC3"/>
    <w:rPr>
      <w:rFonts w:ascii="Calibri" w:hAnsi="Calibri" w:cs="Arial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4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%20Tami.Mordechai@moh.gov.i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&#1492;&#1504;&#1492;&#1500;&#1492;\&#1500;&#1513;&#1499;&#1514;%20&#1502;&#1504;&#1492;&#1500;%20&#1489;&#1497;&#1514;%20&#1492;&#1495;&#1493;&#1500;&#1497;&#1501;\&#1500;&#1513;&#1499;&#1514;%20&#1502;&#1504;&#1492;&#1500;%20&#1488;&#1491;&#1502;&#1497;&#1504;&#1497;&#1505;&#1496;&#1512;&#1496;&#1497;&#1489;&#1497;\&#1514;&#1502;&#1497;\My%20Documents\&#1500;&#1493;&#1490;&#1493;%20&#1488;&#1497;&#1499;&#1493;&#1514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220FE-C34F-4571-A3B1-93DABDBA0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איכות</Template>
  <TotalTime>0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Links>
    <vt:vector size="12" baseType="variant">
      <vt:variant>
        <vt:i4>6094886</vt:i4>
      </vt:variant>
      <vt:variant>
        <vt:i4>6</vt:i4>
      </vt:variant>
      <vt:variant>
        <vt:i4>0</vt:i4>
      </vt:variant>
      <vt:variant>
        <vt:i4>5</vt:i4>
      </vt:variant>
      <vt:variant>
        <vt:lpwstr>mailto:Avigdor.Mizrachi@beerness.health.gov.il</vt:lpwstr>
      </vt:variant>
      <vt:variant>
        <vt:lpwstr/>
      </vt:variant>
      <vt:variant>
        <vt:i4>2686997</vt:i4>
      </vt:variant>
      <vt:variant>
        <vt:i4>3</vt:i4>
      </vt:variant>
      <vt:variant>
        <vt:i4>0</vt:i4>
      </vt:variant>
      <vt:variant>
        <vt:i4>5</vt:i4>
      </vt:variant>
      <vt:variant>
        <vt:lpwstr>mailto:%20Tami.Mordechai@beerness.health.gov.il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תמי מרדכי</dc:creator>
  <cp:lastModifiedBy>תמי מרדכי</cp:lastModifiedBy>
  <cp:revision>2</cp:revision>
  <cp:lastPrinted>2020-08-11T12:43:00Z</cp:lastPrinted>
  <dcterms:created xsi:type="dcterms:W3CDTF">2020-08-11T12:48:00Z</dcterms:created>
  <dcterms:modified xsi:type="dcterms:W3CDTF">2020-08-11T12:48:00Z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-887126223</vt:i4>
  </property>
  <property fmtid="{D5CDD505-2E9C-101B-9397-08002B2CF9AE}" pid="3" name="_EmailSubject">
    <vt:lpwstr>לוגו מאוחד חדש לשימוש במסמכים</vt:lpwstr>
  </property>
  <property fmtid="{D5CDD505-2E9C-101B-9397-08002B2CF9AE}" pid="4" name="_AuthorEmail">
    <vt:lpwstr>yossi@beer-ness.health.gov.il</vt:lpwstr>
  </property>
  <property fmtid="{D5CDD505-2E9C-101B-9397-08002B2CF9AE}" pid="5" name="_AuthorEmailDisplayName">
    <vt:lpwstr>יוסי יחזקאל</vt:lpwstr>
  </property>
  <property fmtid="{D5CDD505-2E9C-101B-9397-08002B2CF9AE}" pid="6" name="_ReviewingToolsShownOnce">
    <vt:lpwstr/>
  </property>
</Properties>
</file>